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27E" w:rsidRPr="00A36F42" w:rsidRDefault="008E527E" w:rsidP="008E527E">
      <w:pPr>
        <w:jc w:val="center"/>
        <w:rPr>
          <w:b/>
          <w:smallCaps/>
          <w:sz w:val="36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B2C40B" wp14:editId="3D17ABE5">
                <wp:simplePos x="0" y="0"/>
                <wp:positionH relativeFrom="column">
                  <wp:posOffset>-415637</wp:posOffset>
                </wp:positionH>
                <wp:positionV relativeFrom="paragraph">
                  <wp:posOffset>311381</wp:posOffset>
                </wp:positionV>
                <wp:extent cx="6650181" cy="0"/>
                <wp:effectExtent l="0" t="0" r="3683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018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09E6C9" id="Straight Connector 7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75pt,24.5pt" to="490.9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"/>
            </w:pict>
          </mc:Fallback>
        </mc:AlternateContent>
      </w:r>
      <w:r w:rsidRPr="00A36F42">
        <w:rPr>
          <w:b/>
          <w:smallCaps/>
          <w:sz w:val="32"/>
          <w:szCs w:val="48"/>
        </w:rPr>
        <w:t>Texas A&amp;M University System</w:t>
      </w:r>
      <w:r>
        <w:rPr>
          <w:b/>
          <w:smallCaps/>
          <w:sz w:val="32"/>
          <w:szCs w:val="48"/>
        </w:rPr>
        <w:t xml:space="preserve"> </w:t>
      </w:r>
      <w:r w:rsidRPr="00A36F42">
        <w:rPr>
          <w:b/>
          <w:smallCaps/>
          <w:sz w:val="32"/>
          <w:szCs w:val="48"/>
        </w:rPr>
        <w:t>Compliance Investigator Request Form</w:t>
      </w:r>
    </w:p>
    <w:tbl>
      <w:tblPr>
        <w:tblpPr w:leftFromText="187" w:rightFromText="187" w:vertAnchor="page" w:horzAnchor="margin" w:tblpXSpec="center" w:tblpY="2535"/>
        <w:tblOverlap w:val="never"/>
        <w:tblW w:w="9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15"/>
        <w:gridCol w:w="3091"/>
        <w:gridCol w:w="937"/>
        <w:gridCol w:w="2925"/>
      </w:tblGrid>
      <w:tr w:rsidR="000753C2" w:rsidRPr="00B475DD" w:rsidTr="009B520C">
        <w:trPr>
          <w:trHeight w:val="320"/>
        </w:trPr>
        <w:tc>
          <w:tcPr>
            <w:tcW w:w="3015" w:type="dxa"/>
            <w:shd w:val="clear" w:color="auto" w:fill="F2F2F2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>Institution Name:</w:t>
            </w:r>
          </w:p>
        </w:tc>
        <w:tc>
          <w:tcPr>
            <w:tcW w:w="3091" w:type="dxa"/>
            <w:vAlign w:val="center"/>
          </w:tcPr>
          <w:p w:rsidR="000753C2" w:rsidRPr="00CD40BB" w:rsidRDefault="000753C2" w:rsidP="009B520C">
            <w:pPr>
              <w:rPr>
                <w:b/>
              </w:rPr>
            </w:pPr>
          </w:p>
        </w:tc>
        <w:tc>
          <w:tcPr>
            <w:tcW w:w="937" w:type="dxa"/>
            <w:shd w:val="clear" w:color="auto" w:fill="F2F2F2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>Date:</w:t>
            </w:r>
          </w:p>
        </w:tc>
        <w:tc>
          <w:tcPr>
            <w:tcW w:w="2925" w:type="dxa"/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336"/>
        </w:trPr>
        <w:tc>
          <w:tcPr>
            <w:tcW w:w="3015" w:type="dxa"/>
            <w:shd w:val="clear" w:color="auto" w:fill="F2F2F2"/>
            <w:vAlign w:val="center"/>
          </w:tcPr>
          <w:p w:rsidR="000753C2" w:rsidRDefault="000753C2" w:rsidP="009B520C">
            <w:pPr>
              <w:pStyle w:val="Label"/>
            </w:pPr>
            <w:r>
              <w:t>Requestor:</w:t>
            </w:r>
          </w:p>
        </w:tc>
        <w:tc>
          <w:tcPr>
            <w:tcW w:w="6953" w:type="dxa"/>
            <w:gridSpan w:val="3"/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336"/>
        </w:trPr>
        <w:tc>
          <w:tcPr>
            <w:tcW w:w="3015" w:type="dxa"/>
            <w:shd w:val="clear" w:color="auto" w:fill="F2F2F2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>Date Complaint Received:</w:t>
            </w:r>
          </w:p>
        </w:tc>
        <w:tc>
          <w:tcPr>
            <w:tcW w:w="6953" w:type="dxa"/>
            <w:gridSpan w:val="3"/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320"/>
        </w:trPr>
        <w:tc>
          <w:tcPr>
            <w:tcW w:w="3015" w:type="dxa"/>
            <w:shd w:val="clear" w:color="auto" w:fill="F2F2F2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>How Complaint Rcvd., e.g. email</w:t>
            </w:r>
          </w:p>
        </w:tc>
        <w:tc>
          <w:tcPr>
            <w:tcW w:w="6953" w:type="dxa"/>
            <w:gridSpan w:val="3"/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355"/>
        </w:trPr>
        <w:tc>
          <w:tcPr>
            <w:tcW w:w="3015" w:type="dxa"/>
            <w:shd w:val="clear" w:color="auto" w:fill="F2F2F2"/>
            <w:vAlign w:val="center"/>
          </w:tcPr>
          <w:p w:rsidR="000753C2" w:rsidRPr="00B475DD" w:rsidRDefault="000753C2" w:rsidP="009B520C">
            <w:pPr>
              <w:pStyle w:val="Label"/>
            </w:pPr>
            <w:proofErr w:type="spellStart"/>
            <w:r>
              <w:t>EthicsPoint</w:t>
            </w:r>
            <w:proofErr w:type="spellEnd"/>
            <w:r>
              <w:t xml:space="preserve"> Case Number (s):</w:t>
            </w:r>
          </w:p>
        </w:tc>
        <w:tc>
          <w:tcPr>
            <w:tcW w:w="6953" w:type="dxa"/>
            <w:gridSpan w:val="3"/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547"/>
        </w:trPr>
        <w:tc>
          <w:tcPr>
            <w:tcW w:w="3015" w:type="dxa"/>
            <w:shd w:val="clear" w:color="auto" w:fill="F2F2F2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>Primary Issue: e.g. HR, Student Affairs etc...</w:t>
            </w:r>
          </w:p>
        </w:tc>
        <w:tc>
          <w:tcPr>
            <w:tcW w:w="6953" w:type="dxa"/>
            <w:gridSpan w:val="3"/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371"/>
        </w:trPr>
        <w:tc>
          <w:tcPr>
            <w:tcW w:w="3015" w:type="dxa"/>
            <w:shd w:val="clear" w:color="auto" w:fill="F2F2F2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>Secondary Issue: e.g. Discrimination, COI</w:t>
            </w:r>
          </w:p>
        </w:tc>
        <w:tc>
          <w:tcPr>
            <w:tcW w:w="6953" w:type="dxa"/>
            <w:gridSpan w:val="3"/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320"/>
        </w:trPr>
        <w:tc>
          <w:tcPr>
            <w:tcW w:w="3015" w:type="dxa"/>
            <w:shd w:val="clear" w:color="auto" w:fill="F2F2F2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>Reporter Contact Information:</w:t>
            </w:r>
          </w:p>
        </w:tc>
        <w:tc>
          <w:tcPr>
            <w:tcW w:w="6953" w:type="dxa"/>
            <w:gridSpan w:val="3"/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808"/>
        </w:trPr>
        <w:tc>
          <w:tcPr>
            <w:tcW w:w="301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 xml:space="preserve">Campus Contact Information (coordinate interview space, scheduling witnesses, etc.): </w:t>
            </w:r>
          </w:p>
        </w:tc>
        <w:tc>
          <w:tcPr>
            <w:tcW w:w="6953" w:type="dxa"/>
            <w:gridSpan w:val="3"/>
            <w:tcBorders>
              <w:bottom w:val="single" w:sz="4" w:space="0" w:color="000000"/>
            </w:tcBorders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320"/>
        </w:trPr>
        <w:tc>
          <w:tcPr>
            <w:tcW w:w="301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753C2" w:rsidRDefault="000753C2" w:rsidP="009B520C">
            <w:pPr>
              <w:pStyle w:val="Label"/>
            </w:pPr>
            <w:r>
              <w:t>Designated Administrator Contact information:</w:t>
            </w:r>
          </w:p>
        </w:tc>
        <w:tc>
          <w:tcPr>
            <w:tcW w:w="6953" w:type="dxa"/>
            <w:gridSpan w:val="3"/>
            <w:tcBorders>
              <w:bottom w:val="single" w:sz="4" w:space="0" w:color="000000"/>
            </w:tcBorders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320"/>
        </w:trPr>
        <w:tc>
          <w:tcPr>
            <w:tcW w:w="301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0753C2" w:rsidRDefault="000753C2" w:rsidP="009B520C">
            <w:pPr>
              <w:pStyle w:val="Label"/>
            </w:pPr>
            <w:r>
              <w:t>Related to Policy/Regulation/Rule:</w:t>
            </w:r>
          </w:p>
        </w:tc>
        <w:tc>
          <w:tcPr>
            <w:tcW w:w="6953" w:type="dxa"/>
            <w:gridSpan w:val="3"/>
            <w:tcBorders>
              <w:bottom w:val="single" w:sz="4" w:space="0" w:color="000000"/>
            </w:tcBorders>
            <w:vAlign w:val="center"/>
          </w:tcPr>
          <w:p w:rsidR="000753C2" w:rsidRPr="00B475DD" w:rsidRDefault="000753C2" w:rsidP="009B520C"/>
        </w:tc>
      </w:tr>
      <w:tr w:rsidR="000753C2" w:rsidRPr="00B475DD" w:rsidTr="009B520C">
        <w:trPr>
          <w:trHeight w:val="304"/>
        </w:trPr>
        <w:tc>
          <w:tcPr>
            <w:tcW w:w="9968" w:type="dxa"/>
            <w:gridSpan w:val="4"/>
            <w:shd w:val="clear" w:color="auto" w:fill="D9D9D9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>Reason for Request…staffing issue, on-campus personnel conflicted out, high profile, etc.…</w:t>
            </w:r>
          </w:p>
        </w:tc>
      </w:tr>
      <w:tr w:rsidR="000753C2" w:rsidRPr="00B475DD" w:rsidTr="009B520C">
        <w:trPr>
          <w:trHeight w:val="1667"/>
        </w:trPr>
        <w:tc>
          <w:tcPr>
            <w:tcW w:w="9968" w:type="dxa"/>
            <w:gridSpan w:val="4"/>
            <w:tcBorders>
              <w:bottom w:val="single" w:sz="4" w:space="0" w:color="000000"/>
            </w:tcBorders>
          </w:tcPr>
          <w:p w:rsidR="000753C2" w:rsidRPr="00B475DD" w:rsidRDefault="000753C2" w:rsidP="009B520C">
            <w:pPr>
              <w:pStyle w:val="Details"/>
            </w:pPr>
          </w:p>
        </w:tc>
      </w:tr>
      <w:tr w:rsidR="000753C2" w:rsidRPr="00B475DD" w:rsidTr="009B520C">
        <w:trPr>
          <w:trHeight w:val="304"/>
        </w:trPr>
        <w:tc>
          <w:tcPr>
            <w:tcW w:w="9968" w:type="dxa"/>
            <w:gridSpan w:val="4"/>
            <w:shd w:val="clear" w:color="auto" w:fill="D9D9D9"/>
            <w:vAlign w:val="center"/>
          </w:tcPr>
          <w:p w:rsidR="000753C2" w:rsidRPr="00B475DD" w:rsidRDefault="000753C2" w:rsidP="009B520C">
            <w:pPr>
              <w:pStyle w:val="Label"/>
            </w:pPr>
            <w:r>
              <w:t>Upload or Attach the Complaint (If not, please summarize below)</w:t>
            </w:r>
          </w:p>
        </w:tc>
      </w:tr>
      <w:tr w:rsidR="000753C2" w:rsidRPr="00B475DD" w:rsidTr="009B520C">
        <w:trPr>
          <w:trHeight w:val="4637"/>
        </w:trPr>
        <w:tc>
          <w:tcPr>
            <w:tcW w:w="9968" w:type="dxa"/>
            <w:gridSpan w:val="4"/>
          </w:tcPr>
          <w:p w:rsidR="00632755" w:rsidRPr="00B475DD" w:rsidRDefault="00632755" w:rsidP="009B520C">
            <w:bookmarkStart w:id="0" w:name="_GoBack"/>
            <w:bookmarkEnd w:id="0"/>
          </w:p>
        </w:tc>
      </w:tr>
    </w:tbl>
    <w:p w:rsidR="00CE2976" w:rsidRPr="00CE2976" w:rsidRDefault="00CE2976" w:rsidP="00CE2976">
      <w:pPr>
        <w:jc w:val="center"/>
        <w:rPr>
          <w:b/>
          <w:smallCaps/>
          <w:szCs w:val="48"/>
        </w:rPr>
      </w:pPr>
    </w:p>
    <w:tbl>
      <w:tblPr>
        <w:tblStyle w:val="TableGrid"/>
        <w:tblpPr w:leftFromText="187" w:rightFromText="187" w:vertAnchor="text" w:horzAnchor="margin" w:tblpXSpec="center" w:tblpY="59"/>
        <w:tblOverlap w:val="never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632755" w:rsidTr="00632755">
        <w:trPr>
          <w:trHeight w:val="312"/>
        </w:trPr>
        <w:tc>
          <w:tcPr>
            <w:tcW w:w="9985" w:type="dxa"/>
            <w:shd w:val="clear" w:color="auto" w:fill="D9D9D9" w:themeFill="background1" w:themeFillShade="D9"/>
            <w:vAlign w:val="center"/>
          </w:tcPr>
          <w:p w:rsidR="00632755" w:rsidRPr="00144F7F" w:rsidRDefault="00632755" w:rsidP="00632755">
            <w:pPr>
              <w:pStyle w:val="Label"/>
            </w:pPr>
            <w:r>
              <w:t>List of Suggested Interviews (include Titles)</w:t>
            </w:r>
          </w:p>
        </w:tc>
      </w:tr>
      <w:tr w:rsidR="00632755" w:rsidTr="00632755">
        <w:trPr>
          <w:trHeight w:val="3455"/>
        </w:trPr>
        <w:tc>
          <w:tcPr>
            <w:tcW w:w="9985" w:type="dxa"/>
          </w:tcPr>
          <w:p w:rsidR="002215A1" w:rsidRPr="000753C2" w:rsidRDefault="002215A1" w:rsidP="00632755"/>
        </w:tc>
      </w:tr>
    </w:tbl>
    <w:p w:rsidR="008E527E" w:rsidRDefault="008E527E"/>
    <w:p w:rsidR="00144F7F" w:rsidRDefault="00144F7F" w:rsidP="0014076C"/>
    <w:tbl>
      <w:tblPr>
        <w:tblStyle w:val="TableGrid"/>
        <w:tblpPr w:leftFromText="187" w:rightFromText="187" w:vertAnchor="text" w:horzAnchor="margin" w:tblpXSpec="center" w:tblpY="87"/>
        <w:tblOverlap w:val="never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0753C2" w:rsidRPr="00144F7F" w:rsidTr="002215A1">
        <w:trPr>
          <w:trHeight w:val="312"/>
        </w:trPr>
        <w:tc>
          <w:tcPr>
            <w:tcW w:w="9985" w:type="dxa"/>
            <w:shd w:val="clear" w:color="auto" w:fill="D9D9D9" w:themeFill="background1" w:themeFillShade="D9"/>
            <w:vAlign w:val="center"/>
          </w:tcPr>
          <w:p w:rsidR="000753C2" w:rsidRPr="00144F7F" w:rsidRDefault="000753C2" w:rsidP="002215A1">
            <w:pPr>
              <w:pStyle w:val="Label"/>
            </w:pPr>
            <w:r>
              <w:t>List of known Documents relevant to the Complaint</w:t>
            </w:r>
          </w:p>
        </w:tc>
      </w:tr>
      <w:tr w:rsidR="000753C2" w:rsidTr="002215A1">
        <w:trPr>
          <w:trHeight w:val="2873"/>
        </w:trPr>
        <w:tc>
          <w:tcPr>
            <w:tcW w:w="9985" w:type="dxa"/>
          </w:tcPr>
          <w:p w:rsidR="00632755" w:rsidRDefault="00632755" w:rsidP="002215A1"/>
          <w:p w:rsidR="00632755" w:rsidRDefault="00632755" w:rsidP="002215A1"/>
          <w:p w:rsidR="00632755" w:rsidRDefault="00632755" w:rsidP="002215A1"/>
          <w:p w:rsidR="00632755" w:rsidRDefault="00632755" w:rsidP="002215A1"/>
          <w:p w:rsidR="00632755" w:rsidRDefault="00632755" w:rsidP="002215A1"/>
          <w:p w:rsidR="00632755" w:rsidRDefault="00632755" w:rsidP="002215A1"/>
        </w:tc>
      </w:tr>
    </w:tbl>
    <w:p w:rsidR="00144F7F" w:rsidRDefault="00144F7F" w:rsidP="0014076C"/>
    <w:tbl>
      <w:tblPr>
        <w:tblStyle w:val="TableGrid"/>
        <w:tblpPr w:leftFromText="187" w:rightFromText="187" w:vertAnchor="text" w:horzAnchor="margin" w:tblpXSpec="center" w:tblpY="1"/>
        <w:tblOverlap w:val="never"/>
        <w:tblW w:w="998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45"/>
        <w:gridCol w:w="4882"/>
        <w:gridCol w:w="805"/>
        <w:gridCol w:w="2053"/>
      </w:tblGrid>
      <w:tr w:rsidR="000753C2" w:rsidTr="00632755">
        <w:tc>
          <w:tcPr>
            <w:tcW w:w="224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Member Administration Approval:</w:t>
            </w:r>
          </w:p>
        </w:tc>
        <w:tc>
          <w:tcPr>
            <w:tcW w:w="4882" w:type="dxa"/>
            <w:vAlign w:val="center"/>
          </w:tcPr>
          <w:p w:rsidR="000753C2" w:rsidRDefault="000753C2" w:rsidP="00632755"/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Date:</w:t>
            </w:r>
          </w:p>
        </w:tc>
        <w:tc>
          <w:tcPr>
            <w:tcW w:w="2053" w:type="dxa"/>
            <w:vAlign w:val="center"/>
          </w:tcPr>
          <w:p w:rsidR="000753C2" w:rsidRDefault="000753C2" w:rsidP="00632755"/>
        </w:tc>
      </w:tr>
      <w:tr w:rsidR="000753C2" w:rsidTr="00632755">
        <w:tc>
          <w:tcPr>
            <w:tcW w:w="224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Member Officer (TIX, Compliance):</w:t>
            </w:r>
          </w:p>
        </w:tc>
        <w:tc>
          <w:tcPr>
            <w:tcW w:w="4882" w:type="dxa"/>
            <w:vAlign w:val="center"/>
          </w:tcPr>
          <w:p w:rsidR="000753C2" w:rsidRDefault="000753C2" w:rsidP="00632755"/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Date:</w:t>
            </w:r>
          </w:p>
        </w:tc>
        <w:tc>
          <w:tcPr>
            <w:tcW w:w="2053" w:type="dxa"/>
            <w:vAlign w:val="center"/>
          </w:tcPr>
          <w:p w:rsidR="000753C2" w:rsidRDefault="000753C2" w:rsidP="00632755"/>
        </w:tc>
      </w:tr>
      <w:tr w:rsidR="000753C2" w:rsidTr="00632755">
        <w:tc>
          <w:tcPr>
            <w:tcW w:w="224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Assigned Investigator:</w:t>
            </w:r>
          </w:p>
        </w:tc>
        <w:tc>
          <w:tcPr>
            <w:tcW w:w="4882" w:type="dxa"/>
            <w:vAlign w:val="center"/>
          </w:tcPr>
          <w:p w:rsidR="000753C2" w:rsidRDefault="000753C2" w:rsidP="00632755"/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Date:</w:t>
            </w:r>
          </w:p>
        </w:tc>
        <w:tc>
          <w:tcPr>
            <w:tcW w:w="2053" w:type="dxa"/>
            <w:vAlign w:val="center"/>
          </w:tcPr>
          <w:p w:rsidR="000753C2" w:rsidRDefault="000753C2" w:rsidP="00632755"/>
        </w:tc>
      </w:tr>
      <w:tr w:rsidR="000753C2" w:rsidTr="00632755">
        <w:tc>
          <w:tcPr>
            <w:tcW w:w="224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System Compliance Officer:</w:t>
            </w:r>
          </w:p>
        </w:tc>
        <w:tc>
          <w:tcPr>
            <w:tcW w:w="4882" w:type="dxa"/>
            <w:vAlign w:val="center"/>
          </w:tcPr>
          <w:p w:rsidR="000753C2" w:rsidRDefault="000753C2" w:rsidP="00632755"/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Date:</w:t>
            </w:r>
          </w:p>
        </w:tc>
        <w:tc>
          <w:tcPr>
            <w:tcW w:w="2053" w:type="dxa"/>
            <w:vAlign w:val="center"/>
          </w:tcPr>
          <w:p w:rsidR="000753C2" w:rsidRDefault="000753C2" w:rsidP="00632755"/>
        </w:tc>
      </w:tr>
      <w:tr w:rsidR="000753C2" w:rsidTr="00632755">
        <w:tc>
          <w:tcPr>
            <w:tcW w:w="224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System Counsel Reviewer:</w:t>
            </w:r>
          </w:p>
        </w:tc>
        <w:tc>
          <w:tcPr>
            <w:tcW w:w="4882" w:type="dxa"/>
            <w:vAlign w:val="center"/>
          </w:tcPr>
          <w:p w:rsidR="000753C2" w:rsidRDefault="000753C2" w:rsidP="00632755"/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:rsidR="000753C2" w:rsidRDefault="000753C2" w:rsidP="00632755">
            <w:r>
              <w:t>Date:</w:t>
            </w:r>
          </w:p>
        </w:tc>
        <w:tc>
          <w:tcPr>
            <w:tcW w:w="2053" w:type="dxa"/>
            <w:vAlign w:val="center"/>
          </w:tcPr>
          <w:p w:rsidR="000753C2" w:rsidRDefault="000753C2" w:rsidP="00632755"/>
        </w:tc>
      </w:tr>
    </w:tbl>
    <w:p w:rsidR="00144F7F" w:rsidRDefault="00144F7F" w:rsidP="0014076C"/>
    <w:p w:rsidR="00383D27" w:rsidRDefault="00383D27" w:rsidP="0014076C"/>
    <w:p w:rsidR="00383D27" w:rsidRDefault="00383D27" w:rsidP="0014076C"/>
    <w:p w:rsidR="00383D27" w:rsidRPr="00383D27" w:rsidRDefault="00383D27" w:rsidP="000753C2">
      <w:pPr>
        <w:spacing w:before="0" w:after="0"/>
      </w:pPr>
    </w:p>
    <w:sectPr w:rsidR="00383D27" w:rsidRPr="00383D27" w:rsidSect="000753C2">
      <w:headerReference w:type="default" r:id="rId8"/>
      <w:footerReference w:type="default" r:id="rId9"/>
      <w:pgSz w:w="12240" w:h="15840" w:code="1"/>
      <w:pgMar w:top="1866" w:right="1440" w:bottom="432" w:left="1440" w:header="63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902" w:rsidRDefault="00961902" w:rsidP="00037D55">
      <w:pPr>
        <w:spacing w:before="0" w:after="0"/>
      </w:pPr>
      <w:r>
        <w:separator/>
      </w:r>
    </w:p>
  </w:endnote>
  <w:endnote w:type="continuationSeparator" w:id="0">
    <w:p w:rsidR="00961902" w:rsidRDefault="00961902" w:rsidP="00037D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D55" w:rsidRDefault="00037D55">
    <w:pPr>
      <w:pStyle w:val="Footer"/>
      <w:jc w:val="right"/>
    </w:pPr>
  </w:p>
  <w:p w:rsidR="00037D55" w:rsidRDefault="00037D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902" w:rsidRDefault="00961902" w:rsidP="00037D55">
      <w:pPr>
        <w:spacing w:before="0" w:after="0"/>
      </w:pPr>
      <w:r>
        <w:separator/>
      </w:r>
    </w:p>
  </w:footnote>
  <w:footnote w:type="continuationSeparator" w:id="0">
    <w:p w:rsidR="00961902" w:rsidRDefault="00961902" w:rsidP="00037D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D55" w:rsidRPr="001023C8" w:rsidRDefault="001023C8" w:rsidP="001023C8">
    <w:pPr>
      <w:pStyle w:val="Header"/>
    </w:pPr>
    <w:r w:rsidRPr="001023C8">
      <w:rPr>
        <w:rFonts w:ascii="Times New Roman" w:hAnsi="Times New Roman"/>
        <w:noProof/>
        <w:color w:val="500000"/>
        <w:sz w:val="40"/>
        <w:szCs w:val="40"/>
      </w:rPr>
      <w:drawing>
        <wp:anchor distT="0" distB="0" distL="114300" distR="114300" simplePos="0" relativeHeight="251658752" behindDoc="0" locked="0" layoutInCell="1" allowOverlap="1" wp14:anchorId="484FA7EA" wp14:editId="32E99E17">
          <wp:simplePos x="0" y="0"/>
          <wp:positionH relativeFrom="column">
            <wp:posOffset>1112520</wp:posOffset>
          </wp:positionH>
          <wp:positionV relativeFrom="paragraph">
            <wp:posOffset>-224155</wp:posOffset>
          </wp:positionV>
          <wp:extent cx="3995420" cy="932180"/>
          <wp:effectExtent l="0" t="0" r="5080" b="1270"/>
          <wp:wrapSquare wrapText="bothSides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O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5420" cy="93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902"/>
    <w:rsid w:val="000125C2"/>
    <w:rsid w:val="00022A19"/>
    <w:rsid w:val="000327B2"/>
    <w:rsid w:val="00037D55"/>
    <w:rsid w:val="000753C2"/>
    <w:rsid w:val="00084FB6"/>
    <w:rsid w:val="000C5A46"/>
    <w:rsid w:val="000E0254"/>
    <w:rsid w:val="001023C8"/>
    <w:rsid w:val="00114FAC"/>
    <w:rsid w:val="0012566B"/>
    <w:rsid w:val="0014076C"/>
    <w:rsid w:val="00144F7F"/>
    <w:rsid w:val="00147A54"/>
    <w:rsid w:val="0015170A"/>
    <w:rsid w:val="0015772E"/>
    <w:rsid w:val="001712A9"/>
    <w:rsid w:val="00193684"/>
    <w:rsid w:val="001A24F2"/>
    <w:rsid w:val="001D4640"/>
    <w:rsid w:val="00201D1A"/>
    <w:rsid w:val="002215A1"/>
    <w:rsid w:val="002359F3"/>
    <w:rsid w:val="002421DC"/>
    <w:rsid w:val="00245008"/>
    <w:rsid w:val="00276A6F"/>
    <w:rsid w:val="00277C70"/>
    <w:rsid w:val="00280F6F"/>
    <w:rsid w:val="002843BF"/>
    <w:rsid w:val="00341C58"/>
    <w:rsid w:val="00345EA3"/>
    <w:rsid w:val="00365061"/>
    <w:rsid w:val="00367FB4"/>
    <w:rsid w:val="00374F55"/>
    <w:rsid w:val="003829AA"/>
    <w:rsid w:val="00383D27"/>
    <w:rsid w:val="00386B78"/>
    <w:rsid w:val="003E7405"/>
    <w:rsid w:val="0041202E"/>
    <w:rsid w:val="00455D2F"/>
    <w:rsid w:val="00482FCA"/>
    <w:rsid w:val="004A1B2D"/>
    <w:rsid w:val="004A5E37"/>
    <w:rsid w:val="004B0BD2"/>
    <w:rsid w:val="004D16AE"/>
    <w:rsid w:val="00500155"/>
    <w:rsid w:val="00516A0F"/>
    <w:rsid w:val="00532951"/>
    <w:rsid w:val="00555C3E"/>
    <w:rsid w:val="00562A56"/>
    <w:rsid w:val="00566F1F"/>
    <w:rsid w:val="00585CF5"/>
    <w:rsid w:val="00592652"/>
    <w:rsid w:val="005A0AF2"/>
    <w:rsid w:val="005A3B49"/>
    <w:rsid w:val="005E0F6F"/>
    <w:rsid w:val="005E3FE3"/>
    <w:rsid w:val="005F167B"/>
    <w:rsid w:val="0060216F"/>
    <w:rsid w:val="0060240F"/>
    <w:rsid w:val="0060384A"/>
    <w:rsid w:val="00632755"/>
    <w:rsid w:val="00635E37"/>
    <w:rsid w:val="006B253D"/>
    <w:rsid w:val="006C5CCB"/>
    <w:rsid w:val="006F549B"/>
    <w:rsid w:val="006F6EB1"/>
    <w:rsid w:val="0072623E"/>
    <w:rsid w:val="00774232"/>
    <w:rsid w:val="007B5567"/>
    <w:rsid w:val="007B6A52"/>
    <w:rsid w:val="007E3E45"/>
    <w:rsid w:val="007F2C82"/>
    <w:rsid w:val="008036DF"/>
    <w:rsid w:val="0080619B"/>
    <w:rsid w:val="00841DC8"/>
    <w:rsid w:val="00843A55"/>
    <w:rsid w:val="00851E78"/>
    <w:rsid w:val="00857182"/>
    <w:rsid w:val="00873A77"/>
    <w:rsid w:val="008D03D8"/>
    <w:rsid w:val="008D0916"/>
    <w:rsid w:val="008E527E"/>
    <w:rsid w:val="008F1904"/>
    <w:rsid w:val="008F2537"/>
    <w:rsid w:val="009330CA"/>
    <w:rsid w:val="00942365"/>
    <w:rsid w:val="00961902"/>
    <w:rsid w:val="00964BB3"/>
    <w:rsid w:val="0099370D"/>
    <w:rsid w:val="009A595B"/>
    <w:rsid w:val="009B520C"/>
    <w:rsid w:val="009C0494"/>
    <w:rsid w:val="009E7ABC"/>
    <w:rsid w:val="00A01E8A"/>
    <w:rsid w:val="00A359F5"/>
    <w:rsid w:val="00A81673"/>
    <w:rsid w:val="00B475DD"/>
    <w:rsid w:val="00BB2F85"/>
    <w:rsid w:val="00BD0958"/>
    <w:rsid w:val="00C22FD2"/>
    <w:rsid w:val="00C41450"/>
    <w:rsid w:val="00C76253"/>
    <w:rsid w:val="00C93777"/>
    <w:rsid w:val="00CA72E3"/>
    <w:rsid w:val="00CB2000"/>
    <w:rsid w:val="00CC4A82"/>
    <w:rsid w:val="00CD230D"/>
    <w:rsid w:val="00CD40BB"/>
    <w:rsid w:val="00CE2976"/>
    <w:rsid w:val="00CF467A"/>
    <w:rsid w:val="00D17CF6"/>
    <w:rsid w:val="00D255F6"/>
    <w:rsid w:val="00D32F04"/>
    <w:rsid w:val="00D50023"/>
    <w:rsid w:val="00D57E96"/>
    <w:rsid w:val="00D91CE6"/>
    <w:rsid w:val="00D921F1"/>
    <w:rsid w:val="00DB2D02"/>
    <w:rsid w:val="00DB4F41"/>
    <w:rsid w:val="00DB7B5C"/>
    <w:rsid w:val="00DC2EEE"/>
    <w:rsid w:val="00DE106F"/>
    <w:rsid w:val="00E0032A"/>
    <w:rsid w:val="00E23F93"/>
    <w:rsid w:val="00E25F48"/>
    <w:rsid w:val="00E2709C"/>
    <w:rsid w:val="00EA68A2"/>
    <w:rsid w:val="00EE36DD"/>
    <w:rsid w:val="00F034B8"/>
    <w:rsid w:val="00F06F66"/>
    <w:rsid w:val="00F10053"/>
    <w:rsid w:val="00F5177C"/>
    <w:rsid w:val="00F8408A"/>
    <w:rsid w:val="00FA683D"/>
    <w:rsid w:val="00FD39FD"/>
    <w:rsid w:val="00FE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BA1B38B"/>
  <w15:docId w15:val="{D1E0C8A3-CAE1-4B28-828A-87E29CE5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19B"/>
    <w:pPr>
      <w:spacing w:before="60" w:after="20"/>
    </w:pPr>
    <w:rPr>
      <w:szCs w:val="22"/>
    </w:rPr>
  </w:style>
  <w:style w:type="paragraph" w:styleId="Heading1">
    <w:name w:val="heading 1"/>
    <w:basedOn w:val="Normal"/>
    <w:next w:val="Normal"/>
    <w:link w:val="Heading1Char"/>
    <w:qFormat/>
    <w:rsid w:val="00037D55"/>
    <w:pPr>
      <w:tabs>
        <w:tab w:val="left" w:pos="7185"/>
      </w:tabs>
      <w:spacing w:before="200" w:after="0"/>
      <w:ind w:left="450"/>
      <w:outlineLvl w:val="0"/>
    </w:pPr>
    <w:rPr>
      <w:rFonts w:ascii="Tahoma" w:eastAsia="Times New Roman" w:hAnsi="Tahoma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qFormat/>
    <w:rsid w:val="00D32F04"/>
    <w:pPr>
      <w:spacing w:before="40"/>
    </w:pPr>
    <w:rPr>
      <w:b/>
      <w:color w:val="262626"/>
    </w:rPr>
  </w:style>
  <w:style w:type="paragraph" w:customStyle="1" w:styleId="Details">
    <w:name w:val="Details"/>
    <w:basedOn w:val="Normal"/>
    <w:qFormat/>
    <w:rsid w:val="00E25F48"/>
    <w:rPr>
      <w:color w:val="262626"/>
    </w:rPr>
  </w:style>
  <w:style w:type="paragraph" w:customStyle="1" w:styleId="BulletedList">
    <w:name w:val="Bulleted List"/>
    <w:basedOn w:val="Normal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qFormat/>
    <w:rsid w:val="00DC2EEE"/>
    <w:rPr>
      <w:i/>
    </w:rPr>
  </w:style>
  <w:style w:type="paragraph" w:customStyle="1" w:styleId="Secondarylabels">
    <w:name w:val="Secondary labels"/>
    <w:basedOn w:val="Label"/>
    <w:qFormat/>
    <w:rsid w:val="00C22FD2"/>
    <w:pPr>
      <w:spacing w:before="120" w:after="120"/>
    </w:pPr>
  </w:style>
  <w:style w:type="paragraph" w:styleId="Header">
    <w:name w:val="header"/>
    <w:basedOn w:val="Normal"/>
    <w:link w:val="Head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D55"/>
    <w:rPr>
      <w:szCs w:val="22"/>
    </w:rPr>
  </w:style>
  <w:style w:type="character" w:customStyle="1" w:styleId="Heading1Char">
    <w:name w:val="Heading 1 Char"/>
    <w:basedOn w:val="DefaultParagraphFont"/>
    <w:link w:val="Heading1"/>
    <w:rsid w:val="00037D55"/>
    <w:rPr>
      <w:rFonts w:ascii="Tahoma" w:eastAsia="Times New Roman" w:hAnsi="Tahoma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841DC8"/>
    <w:pPr>
      <w:spacing w:after="240"/>
      <w:jc w:val="right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Smidt\AppData\Roaming\Microsoft\Templates\Job%20descrip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D8DA2-0BCA-4FB2-883F-F291372E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form.dot</Template>
  <TotalTime>27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Smidt</dc:creator>
  <cp:lastModifiedBy>Smidt, Gary</cp:lastModifiedBy>
  <cp:revision>6</cp:revision>
  <cp:lastPrinted>2017-09-29T15:27:00Z</cp:lastPrinted>
  <dcterms:created xsi:type="dcterms:W3CDTF">2017-12-07T17:19:00Z</dcterms:created>
  <dcterms:modified xsi:type="dcterms:W3CDTF">2018-01-05T20:28:00Z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TC103571741033</vt:lpwstr>
  </property>
</Properties>
</file>